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2E3D8" w14:textId="77777777" w:rsidR="0087593A" w:rsidRDefault="00000000">
      <w:pPr>
        <w:pStyle w:val="prastasiniatinklio"/>
        <w:spacing w:before="300" w:after="300" w:line="276" w:lineRule="auto"/>
        <w:jc w:val="both"/>
        <w:rPr>
          <w:lang w:val="lt-LT"/>
        </w:rPr>
      </w:pPr>
      <w:r>
        <w:rPr>
          <w:lang w:val="lt-LT"/>
        </w:rPr>
        <w:t>______________________________________________________________________</w:t>
      </w:r>
    </w:p>
    <w:p w14:paraId="7B5BA4D1" w14:textId="77777777" w:rsidR="0087593A" w:rsidRDefault="00000000">
      <w:pPr>
        <w:pStyle w:val="prastasiniatinklio"/>
        <w:spacing w:before="300" w:after="300" w:line="276" w:lineRule="auto"/>
        <w:jc w:val="center"/>
        <w:rPr>
          <w:lang w:val="lt-LT"/>
        </w:rPr>
      </w:pPr>
      <w:r>
        <w:rPr>
          <w:lang w:val="lt-LT"/>
        </w:rPr>
        <w:t>(konkurso dalyvio ar jo įgalioto asmens vardas, pavardė, asmens kodas, gyvenamosios vietos adresas, telefonas; juridinio asmens pavadinimas, kodas, buveinės adresas, kontaktinio asmens telefono numeris)</w:t>
      </w:r>
    </w:p>
    <w:p w14:paraId="05CECD7B" w14:textId="77777777" w:rsidR="0087593A" w:rsidRDefault="00000000">
      <w:pPr>
        <w:pStyle w:val="prastasiniatinklio"/>
        <w:spacing w:before="300" w:after="300" w:line="276" w:lineRule="auto"/>
        <w:jc w:val="both"/>
        <w:rPr>
          <w:lang w:val="lt-LT"/>
        </w:rPr>
      </w:pPr>
      <w:r>
        <w:rPr>
          <w:lang w:val="lt-LT"/>
        </w:rPr>
        <w:t>______________________________________________________________________________</w:t>
      </w:r>
    </w:p>
    <w:p w14:paraId="69AD9C5B" w14:textId="77777777" w:rsidR="0087593A" w:rsidRDefault="00000000">
      <w:pPr>
        <w:pStyle w:val="prastasiniatinklio"/>
        <w:spacing w:before="300" w:after="300" w:line="276" w:lineRule="auto"/>
        <w:jc w:val="center"/>
        <w:rPr>
          <w:lang w:val="lt-LT"/>
        </w:rPr>
      </w:pPr>
      <w:r>
        <w:rPr>
          <w:lang w:val="lt-LT"/>
        </w:rPr>
        <w:t>(turto valdytojui)</w:t>
      </w:r>
    </w:p>
    <w:p w14:paraId="4454437F" w14:textId="77777777" w:rsidR="0087593A" w:rsidRDefault="00000000">
      <w:pPr>
        <w:pStyle w:val="prastasiniatinklio"/>
        <w:spacing w:before="300" w:after="0" w:line="276" w:lineRule="auto"/>
        <w:jc w:val="center"/>
        <w:rPr>
          <w:b/>
          <w:bCs/>
          <w:lang w:val="lt-LT"/>
        </w:rPr>
      </w:pPr>
      <w:r>
        <w:rPr>
          <w:b/>
          <w:bCs/>
          <w:lang w:val="lt-LT"/>
        </w:rPr>
        <w:t>PARAIŠKA</w:t>
      </w:r>
    </w:p>
    <w:p w14:paraId="6FAE4350" w14:textId="77777777" w:rsidR="0087593A" w:rsidRDefault="00000000">
      <w:pPr>
        <w:pStyle w:val="prastasiniatinklio"/>
        <w:spacing w:before="300" w:after="0" w:line="276" w:lineRule="auto"/>
        <w:jc w:val="center"/>
        <w:rPr>
          <w:b/>
          <w:bCs/>
          <w:lang w:val="lt-LT"/>
        </w:rPr>
      </w:pPr>
      <w:r>
        <w:rPr>
          <w:b/>
          <w:bCs/>
          <w:lang w:val="lt-LT"/>
        </w:rPr>
        <w:t>DĖL DALYVAVIMO TAURAGĖS RAJONO SAVIVALDYBĖS TURTO NUOMOS KONKURSE</w:t>
      </w:r>
    </w:p>
    <w:p w14:paraId="0B594EA6" w14:textId="77777777" w:rsidR="0087593A" w:rsidRDefault="00000000">
      <w:pPr>
        <w:pStyle w:val="prastasiniatinklio"/>
        <w:spacing w:before="300" w:after="300" w:line="276" w:lineRule="auto"/>
        <w:jc w:val="center"/>
        <w:rPr>
          <w:lang w:val="lt-LT"/>
        </w:rPr>
      </w:pPr>
      <w:r>
        <w:rPr>
          <w:lang w:val="lt-LT"/>
        </w:rPr>
        <w:t>__________Nr._____</w:t>
      </w:r>
    </w:p>
    <w:p w14:paraId="7C2AF012" w14:textId="77777777" w:rsidR="0087593A" w:rsidRDefault="00000000">
      <w:pPr>
        <w:pStyle w:val="prastasiniatinklio"/>
        <w:spacing w:before="300" w:after="0" w:line="276" w:lineRule="auto"/>
        <w:jc w:val="center"/>
        <w:rPr>
          <w:lang w:val="lt-LT"/>
        </w:rPr>
      </w:pPr>
      <w:r>
        <w:rPr>
          <w:lang w:val="lt-LT"/>
        </w:rPr>
        <w:t>_________________</w:t>
      </w:r>
    </w:p>
    <w:p w14:paraId="1648E478" w14:textId="77777777" w:rsidR="0087593A" w:rsidRDefault="00000000">
      <w:pPr>
        <w:pStyle w:val="prastasiniatinklio"/>
        <w:spacing w:before="300" w:after="0" w:line="276" w:lineRule="auto"/>
        <w:jc w:val="center"/>
        <w:rPr>
          <w:lang w:val="lt-LT"/>
        </w:rPr>
      </w:pPr>
      <w:r>
        <w:rPr>
          <w:lang w:val="lt-LT"/>
        </w:rPr>
        <w:t>(sudarymo vieta)</w:t>
      </w:r>
    </w:p>
    <w:p w14:paraId="057181E0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1. Tauragės rajono savivaldybės nuomojamo turto ____________________________________________________________________________________________________________________________________________________________</w:t>
      </w:r>
    </w:p>
    <w:p w14:paraId="6E901D47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(turto pavadinimas, unikalus numeris, plotas, adresas, kiti turto identifikavimo duomenys)</w:t>
      </w:r>
    </w:p>
    <w:p w14:paraId="29C021C2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2. Konkurso data _______________________________________________________________</w:t>
      </w:r>
    </w:p>
    <w:p w14:paraId="4ADBD7C8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3. Konkurso dalyvis ____________________________________________________________________________________________________________________________________________________________</w:t>
      </w:r>
    </w:p>
    <w:p w14:paraId="6EF1F85B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(fizinio asmens vardas, pavardė, asmens kodas, adresas; teisinė forma, nesutrumpintas juridinio asmens pavadinimas, kodas, adresas)</w:t>
      </w:r>
    </w:p>
    <w:p w14:paraId="53D1C00E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4. Konkurso dalyvio ar jo įgalioto asmens sąskaitos, į kurią komisija turi pervesti grąžinamą pradinį įnašą, rekvizitai ______________________________________________________________________________</w:t>
      </w:r>
    </w:p>
    <w:p w14:paraId="30C1C2D0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lastRenderedPageBreak/>
        <w:t>(banko įstaigos pavadinimas, kodas ir sąskaitos į kurią gali būti grąžinamas pradinis įnašas, numeris)</w:t>
      </w:r>
    </w:p>
    <w:p w14:paraId="145B645B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5. Siūlomi:</w:t>
      </w:r>
    </w:p>
    <w:p w14:paraId="1125B2C8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5.1. Vieno kvadratinio metro nuomojamo turto nuompinigių dydis __________________ Eur;</w:t>
      </w:r>
    </w:p>
    <w:p w14:paraId="6E484D37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>5.2. Mėnesinis nuompinigių dydis ____________________________________________Eur;</w:t>
      </w:r>
    </w:p>
    <w:p w14:paraId="66C71769" w14:textId="77777777" w:rsidR="0087593A" w:rsidRDefault="00000000">
      <w:pPr>
        <w:pStyle w:val="prastasiniatinklio"/>
        <w:spacing w:before="300" w:after="0" w:line="276" w:lineRule="auto"/>
        <w:rPr>
          <w:lang w:val="lt-LT"/>
        </w:rPr>
      </w:pPr>
      <w:r>
        <w:rPr>
          <w:lang w:val="lt-LT"/>
        </w:rPr>
        <w:t xml:space="preserve">6*. Anksčiau (_____________) pateiktą paraišką atšaukiu ir prašau ją laikyti negaliojančia. </w:t>
      </w:r>
    </w:p>
    <w:p w14:paraId="7EDA0EA7" w14:textId="77777777" w:rsidR="0087593A" w:rsidRDefault="0087593A">
      <w:pPr>
        <w:pStyle w:val="prastasiniatinklio"/>
        <w:spacing w:before="0" w:after="0" w:line="276" w:lineRule="auto"/>
        <w:rPr>
          <w:lang w:val="lt-LT"/>
        </w:rPr>
      </w:pPr>
    </w:p>
    <w:p w14:paraId="0E711202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7. Kontaktinio asmens telefono numeris, elektroninio pašto adresas _______________________</w:t>
      </w:r>
    </w:p>
    <w:p w14:paraId="22CC9B96" w14:textId="77777777" w:rsidR="0087593A" w:rsidRDefault="0087593A">
      <w:pPr>
        <w:pStyle w:val="prastasiniatinklio"/>
        <w:spacing w:before="0" w:after="0" w:line="276" w:lineRule="auto"/>
        <w:rPr>
          <w:lang w:val="lt-LT"/>
        </w:rPr>
      </w:pPr>
    </w:p>
    <w:p w14:paraId="1E79A090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 xml:space="preserve">Paraišką pateikęs asmuo </w:t>
      </w:r>
    </w:p>
    <w:p w14:paraId="3B116A56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 xml:space="preserve">arba jo įgaliotas asmuo </w:t>
      </w:r>
      <w:r>
        <w:rPr>
          <w:lang w:val="lt-LT"/>
        </w:rPr>
        <w:tab/>
      </w:r>
      <w:r>
        <w:rPr>
          <w:lang w:val="lt-LT"/>
        </w:rPr>
        <w:tab/>
        <w:t>(parašas)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(vardas, pavardė)</w:t>
      </w:r>
    </w:p>
    <w:p w14:paraId="26293DA9" w14:textId="77777777" w:rsidR="0087593A" w:rsidRDefault="0087593A">
      <w:pPr>
        <w:pStyle w:val="prastasiniatinklio"/>
        <w:spacing w:before="0" w:after="0" w:line="276" w:lineRule="auto"/>
        <w:rPr>
          <w:lang w:val="lt-LT"/>
        </w:rPr>
      </w:pPr>
    </w:p>
    <w:p w14:paraId="172F3CC3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A.V. (tik juridinio asmens)</w:t>
      </w:r>
    </w:p>
    <w:p w14:paraId="0A3AB971" w14:textId="77777777" w:rsidR="0087593A" w:rsidRDefault="0087593A">
      <w:pPr>
        <w:pStyle w:val="prastasiniatinklio"/>
        <w:spacing w:before="0" w:after="0" w:line="276" w:lineRule="auto"/>
        <w:rPr>
          <w:lang w:val="lt-LT"/>
        </w:rPr>
      </w:pPr>
    </w:p>
    <w:p w14:paraId="09E8EB29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Priedai.</w:t>
      </w:r>
    </w:p>
    <w:p w14:paraId="479245D5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Kartu su paraiška užklijuotame voke pateikiami šie dokumentai (jeigu kuris nors dokumentas nepateikimas, atitinkamą punktą išbraukti):</w:t>
      </w:r>
    </w:p>
    <w:p w14:paraId="518DD039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1. Nustatyta tvarka patvirtintas įgaliojimas, jeigu konkurso dalyviui konkurse atstovauja jo įgaliotas asmuo;</w:t>
      </w:r>
    </w:p>
    <w:p w14:paraId="4879FE5D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2. Steigimo dokumentų ar kitų steigimo fakto patvirtinimo dokumentų kopijos (šie reikalavimai taikomi juridiniams asmenims);</w:t>
      </w:r>
    </w:p>
    <w:p w14:paraId="0B1FFF98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3. Banko dokumentas, patvirtinantis, kad sumokėtas pradinis įnašas.</w:t>
      </w:r>
    </w:p>
    <w:p w14:paraId="659D1A78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4. Kiti dokumentai nurodyti skelbime dėl patalpų turto viešo nuomos konkurso 4, 5 ir 6 punkte  (išvardinti juos)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0D6CE5" w14:textId="77777777" w:rsidR="0087593A" w:rsidRDefault="0087593A">
      <w:pPr>
        <w:pStyle w:val="prastasiniatinklio"/>
        <w:spacing w:before="0" w:after="0" w:line="276" w:lineRule="auto"/>
        <w:rPr>
          <w:lang w:val="lt-LT"/>
        </w:rPr>
      </w:pPr>
    </w:p>
    <w:p w14:paraId="39177E55" w14:textId="77777777" w:rsidR="0087593A" w:rsidRDefault="00000000">
      <w:pPr>
        <w:pStyle w:val="prastasiniatinklio"/>
        <w:spacing w:before="0" w:after="0" w:line="276" w:lineRule="auto"/>
        <w:rPr>
          <w:lang w:val="lt-LT"/>
        </w:rPr>
      </w:pPr>
      <w:r>
        <w:rPr>
          <w:lang w:val="lt-LT"/>
        </w:rPr>
        <w:t>* Pildoma, jeigu įregistruotas konkurso dalyvis atšaukia komisijai pateiktus dokumentus ir pateikia naują paraišką bei dokumentus.</w:t>
      </w:r>
    </w:p>
    <w:p w14:paraId="5556675B" w14:textId="77777777" w:rsidR="0087593A" w:rsidRDefault="00000000">
      <w:pPr>
        <w:pStyle w:val="prastasiniatinklio"/>
        <w:spacing w:before="0" w:after="0" w:line="276" w:lineRule="auto"/>
        <w:jc w:val="center"/>
        <w:rPr>
          <w:lang w:val="lt-LT"/>
        </w:rPr>
      </w:pPr>
      <w:r>
        <w:rPr>
          <w:lang w:val="lt-LT"/>
        </w:rPr>
        <w:t>______________</w:t>
      </w:r>
    </w:p>
    <w:p w14:paraId="6EC7FE26" w14:textId="77777777" w:rsidR="0087593A" w:rsidRDefault="0087593A">
      <w:pPr>
        <w:pStyle w:val="prastasiniatinklio"/>
        <w:spacing w:before="0" w:after="0" w:line="276" w:lineRule="auto"/>
        <w:rPr>
          <w:lang w:val="lt-LT"/>
        </w:rPr>
      </w:pPr>
    </w:p>
    <w:p w14:paraId="096DEDD2" w14:textId="77777777" w:rsidR="0087593A" w:rsidRDefault="0087593A">
      <w:pPr>
        <w:pStyle w:val="prastasiniatinklio"/>
        <w:spacing w:before="300" w:after="0" w:line="276" w:lineRule="auto"/>
        <w:jc w:val="center"/>
        <w:rPr>
          <w:lang w:val="lt-LT"/>
        </w:rPr>
      </w:pPr>
    </w:p>
    <w:p w14:paraId="5949480F" w14:textId="77777777" w:rsidR="0087593A" w:rsidRDefault="0087593A"/>
    <w:sectPr w:rsidR="0087593A">
      <w:pgSz w:w="12240" w:h="15840"/>
      <w:pgMar w:top="1440" w:right="1440" w:bottom="1440" w:left="144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913E1" w14:textId="77777777" w:rsidR="00E0316F" w:rsidRDefault="00E0316F">
      <w:pPr>
        <w:spacing w:after="0" w:line="240" w:lineRule="auto"/>
      </w:pPr>
      <w:r>
        <w:separator/>
      </w:r>
    </w:p>
  </w:endnote>
  <w:endnote w:type="continuationSeparator" w:id="0">
    <w:p w14:paraId="253E616A" w14:textId="77777777" w:rsidR="00E0316F" w:rsidRDefault="00E0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2C847" w14:textId="77777777" w:rsidR="00E0316F" w:rsidRDefault="00E0316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C5C06A" w14:textId="77777777" w:rsidR="00E0316F" w:rsidRDefault="00E03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7593A"/>
    <w:rsid w:val="0007771F"/>
    <w:rsid w:val="003E46BA"/>
    <w:rsid w:val="0087593A"/>
    <w:rsid w:val="00E0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32496"/>
  <w15:docId w15:val="{543FBF94-06CC-4928-851F-8F3F711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kern w:val="3"/>
        <w:sz w:val="24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pPr>
      <w:spacing w:before="100" w:after="100" w:line="240" w:lineRule="auto"/>
      <w:textAlignment w:val="baseline"/>
    </w:pPr>
    <w:rPr>
      <w:rFonts w:eastAsia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1854</Words>
  <Characters>1058</Characters>
  <Application>Microsoft Office Word</Application>
  <DocSecurity>0</DocSecurity>
  <Lines>8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Pirkimų administartorė</dc:creator>
  <dc:description/>
  <cp:lastModifiedBy>win</cp:lastModifiedBy>
  <cp:revision>2</cp:revision>
  <dcterms:created xsi:type="dcterms:W3CDTF">2026-09-21T07:19:00Z</dcterms:created>
  <dcterms:modified xsi:type="dcterms:W3CDTF">2026-09-21T07:19:00Z</dcterms:modified>
</cp:coreProperties>
</file>